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FBF3A7" w14:textId="77777777" w:rsidR="002F0B5F" w:rsidRPr="0005191F" w:rsidRDefault="0005191F" w:rsidP="00CF68B3">
      <w:pPr>
        <w:rPr>
          <w:sz w:val="16"/>
          <w:szCs w:val="16"/>
          <w:vertAlign w:val="subscript"/>
        </w:rPr>
      </w:pPr>
      <w:r w:rsidRPr="0005191F">
        <w:rPr>
          <w:sz w:val="16"/>
          <w:szCs w:val="16"/>
          <w:vertAlign w:val="subscript"/>
          <w:lang w:val="en-AU"/>
        </w:rPr>
        <w:t xml:space="preserve">Our Ref: </w:t>
      </w:r>
      <w:r w:rsidR="00E40932">
        <w:rPr>
          <w:sz w:val="16"/>
          <w:szCs w:val="16"/>
          <w:vertAlign w:val="subscript"/>
          <w:lang w:val="en-AU"/>
        </w:rPr>
        <w:t>FrW</w:t>
      </w:r>
      <w:r w:rsidRPr="0005191F">
        <w:rPr>
          <w:sz w:val="16"/>
          <w:szCs w:val="16"/>
          <w:vertAlign w:val="subscript"/>
          <w:lang w:val="en-AU"/>
        </w:rPr>
        <w:t>/</w:t>
      </w:r>
      <w:r w:rsidR="00E40932">
        <w:rPr>
          <w:sz w:val="16"/>
          <w:szCs w:val="16"/>
          <w:vertAlign w:val="subscript"/>
          <w:lang w:val="en-AU"/>
        </w:rPr>
        <w:t>MVA</w:t>
      </w:r>
      <w:r w:rsidRPr="0005191F">
        <w:rPr>
          <w:sz w:val="16"/>
          <w:szCs w:val="16"/>
          <w:vertAlign w:val="subscript"/>
          <w:lang w:val="en-AU"/>
        </w:rPr>
        <w:t>/</w:t>
      </w:r>
      <w:r w:rsidR="00E40932">
        <w:rPr>
          <w:sz w:val="16"/>
          <w:szCs w:val="16"/>
          <w:vertAlign w:val="subscript"/>
          <w:lang w:val="en-AU"/>
        </w:rPr>
        <w:t>414</w:t>
      </w:r>
    </w:p>
    <w:p w14:paraId="57BF2855" w14:textId="77777777" w:rsidR="008624D8" w:rsidRDefault="008624D8" w:rsidP="00CF68B3">
      <w:pPr>
        <w:rPr>
          <w:szCs w:val="22"/>
        </w:rPr>
      </w:pPr>
    </w:p>
    <w:p w14:paraId="5B7B1679" w14:textId="77777777" w:rsidR="008624D8" w:rsidRPr="002E35CE" w:rsidRDefault="0005191F" w:rsidP="008624D8">
      <w:pPr>
        <w:tabs>
          <w:tab w:val="left" w:pos="4962"/>
        </w:tabs>
        <w:ind w:left="4962"/>
        <w:rPr>
          <w:lang w:val="en-AU"/>
        </w:rPr>
      </w:pPr>
      <w:r>
        <w:rPr>
          <w:lang w:val="en-AU"/>
        </w:rPr>
        <w:t>Addis Ababa,</w:t>
      </w:r>
      <w:r w:rsidR="008624D8">
        <w:rPr>
          <w:lang w:val="en-AU"/>
        </w:rPr>
        <w:t xml:space="preserve"> </w:t>
      </w:r>
      <w:r w:rsidR="00E40932">
        <w:rPr>
          <w:lang w:val="en-AU"/>
        </w:rPr>
        <w:t>5/02/2015</w:t>
      </w:r>
      <w:r w:rsidR="008624D8" w:rsidRPr="002E35CE">
        <w:rPr>
          <w:lang w:val="en-AU"/>
        </w:rPr>
        <w:t>,</w:t>
      </w:r>
    </w:p>
    <w:p w14:paraId="1C1A18BE" w14:textId="77777777" w:rsidR="008624D8" w:rsidRDefault="008624D8" w:rsidP="008624D8">
      <w:pPr>
        <w:ind w:firstLine="1"/>
        <w:rPr>
          <w:lang w:val="en-AU"/>
        </w:rPr>
      </w:pPr>
    </w:p>
    <w:p w14:paraId="3034035F" w14:textId="77777777" w:rsidR="008624D8" w:rsidRPr="002E35CE" w:rsidRDefault="00E40932" w:rsidP="00A31533">
      <w:pPr>
        <w:pStyle w:val="address"/>
      </w:pPr>
      <w:r>
        <w:t xml:space="preserve"> </w:t>
      </w:r>
      <w:r w:rsidR="008624D8" w:rsidRPr="002E35CE">
        <w:t xml:space="preserve"> </w:t>
      </w:r>
      <w:r>
        <w:t xml:space="preserve"> </w:t>
      </w:r>
    </w:p>
    <w:p w14:paraId="56721EE3" w14:textId="77777777" w:rsidR="008624D8" w:rsidRPr="002E35CE" w:rsidRDefault="00E40932" w:rsidP="00A31533">
      <w:pPr>
        <w:pStyle w:val="address"/>
      </w:pPr>
      <w:r>
        <w:t xml:space="preserve"> </w:t>
      </w:r>
    </w:p>
    <w:p w14:paraId="7317E053" w14:textId="77777777" w:rsidR="008624D8" w:rsidRPr="002E35CE" w:rsidRDefault="00E40932" w:rsidP="00A31533">
      <w:pPr>
        <w:pStyle w:val="address"/>
      </w:pPr>
      <w:r>
        <w:t xml:space="preserve"> Commercial Bank of Ethiopia</w:t>
      </w:r>
    </w:p>
    <w:p w14:paraId="7605C5A3" w14:textId="77777777" w:rsidR="008624D8" w:rsidRPr="002E35CE" w:rsidRDefault="00E40932" w:rsidP="00A31533">
      <w:pPr>
        <w:pStyle w:val="address"/>
      </w:pPr>
      <w:r>
        <w:t>African Union Branche</w:t>
      </w:r>
    </w:p>
    <w:p w14:paraId="567BF739" w14:textId="77777777" w:rsidR="008624D8" w:rsidRPr="002E35CE" w:rsidRDefault="00E40932" w:rsidP="00A31533">
      <w:pPr>
        <w:pStyle w:val="address"/>
      </w:pPr>
      <w:r>
        <w:t>Addis Ababa</w:t>
      </w:r>
    </w:p>
    <w:p w14:paraId="6CC82D08" w14:textId="77777777" w:rsidR="008624D8" w:rsidRDefault="008624D8" w:rsidP="00A31533">
      <w:pPr>
        <w:pStyle w:val="address"/>
      </w:pPr>
    </w:p>
    <w:p w14:paraId="56747840" w14:textId="77777777" w:rsidR="008624D8" w:rsidRPr="002E35CE" w:rsidRDefault="00E40932" w:rsidP="00A31533">
      <w:pPr>
        <w:pStyle w:val="address"/>
      </w:pPr>
      <w:r>
        <w:t>Ethiopia</w:t>
      </w:r>
    </w:p>
    <w:p w14:paraId="4D362244" w14:textId="77777777" w:rsidR="008624D8" w:rsidRDefault="008624D8" w:rsidP="00A31533">
      <w:pPr>
        <w:pStyle w:val="address"/>
        <w:rPr>
          <w:b/>
        </w:rPr>
      </w:pPr>
    </w:p>
    <w:p w14:paraId="30CD5D93" w14:textId="77777777" w:rsidR="008624D8" w:rsidRDefault="008624D8" w:rsidP="008624D8">
      <w:pPr>
        <w:rPr>
          <w:b/>
          <w:lang w:val="en-AU"/>
        </w:rPr>
      </w:pPr>
    </w:p>
    <w:p w14:paraId="518BA632" w14:textId="77777777" w:rsidR="008624D8" w:rsidRDefault="008624D8" w:rsidP="00A31533">
      <w:pPr>
        <w:pStyle w:val="subject"/>
      </w:pPr>
      <w:r w:rsidRPr="00A31533">
        <w:t>Concerning:</w:t>
      </w:r>
      <w:r w:rsidR="008061B9" w:rsidRPr="00A31533">
        <w:tab/>
      </w:r>
      <w:r w:rsidR="00E40932">
        <w:t>Management</w:t>
      </w:r>
      <w:r w:rsidR="00E644B5" w:rsidRPr="00A31533">
        <w:t xml:space="preserve"> / </w:t>
      </w:r>
      <w:r w:rsidR="00E40932">
        <w:t>Technical Experts Meetings</w:t>
      </w:r>
      <w:r w:rsidR="00CB73D1">
        <w:t xml:space="preserve"> / </w:t>
      </w:r>
      <w:r w:rsidR="00E40932">
        <w:t>4th TEM Nairobi</w:t>
      </w:r>
      <w:r w:rsidR="00CB73D1">
        <w:t xml:space="preserve"> / </w:t>
      </w:r>
      <w:r w:rsidR="00E40932">
        <w:t xml:space="preserve"> </w:t>
      </w:r>
    </w:p>
    <w:p w14:paraId="7573A52D" w14:textId="77777777" w:rsidR="008624D8" w:rsidRDefault="008624D8" w:rsidP="0005191F">
      <w:pPr>
        <w:pStyle w:val="subject"/>
        <w:rPr>
          <w:b w:val="0"/>
          <w:u w:val="single"/>
        </w:rPr>
      </w:pPr>
      <w:r>
        <w:rPr>
          <w:bCs/>
        </w:rPr>
        <w:t>Activity</w:t>
      </w:r>
      <w:r w:rsidRPr="005C7D6F">
        <w:rPr>
          <w:bCs/>
        </w:rPr>
        <w:t xml:space="preserve"> No:</w:t>
      </w:r>
      <w:r>
        <w:tab/>
      </w:r>
      <w:r w:rsidR="00E40932">
        <w:t>6-060-004</w:t>
      </w:r>
      <w:r w:rsidR="0005191F">
        <w:rPr>
          <w:b w:val="0"/>
          <w:u w:val="single"/>
        </w:rPr>
        <w:t xml:space="preserve"> </w:t>
      </w:r>
    </w:p>
    <w:p w14:paraId="7094A774" w14:textId="77777777" w:rsidR="0005191F" w:rsidRDefault="0005191F" w:rsidP="008624D8">
      <w:pPr>
        <w:rPr>
          <w:b/>
          <w:u w:val="single"/>
          <w:lang w:val="en-AU"/>
        </w:rPr>
      </w:pPr>
    </w:p>
    <w:p w14:paraId="11E913F1" w14:textId="77777777" w:rsidR="008624D8" w:rsidRPr="002E35CE" w:rsidRDefault="008624D8" w:rsidP="008624D8">
      <w:pPr>
        <w:rPr>
          <w:b/>
          <w:lang w:val="en-AU"/>
        </w:rPr>
      </w:pPr>
      <w:r w:rsidRPr="002E35CE">
        <w:rPr>
          <w:b/>
          <w:u w:val="single"/>
          <w:lang w:val="en-AU"/>
        </w:rPr>
        <w:t>Subject:</w:t>
      </w:r>
      <w:r w:rsidRPr="002E35CE">
        <w:rPr>
          <w:b/>
          <w:lang w:val="en-AU"/>
        </w:rPr>
        <w:tab/>
      </w:r>
      <w:r w:rsidR="00E40932">
        <w:rPr>
          <w:b/>
          <w:i/>
          <w:lang w:val="en-AU"/>
        </w:rPr>
        <w:t>Balance per-diem Mr André Kamga</w:t>
      </w:r>
    </w:p>
    <w:p w14:paraId="35AEAF56" w14:textId="77777777" w:rsidR="008624D8" w:rsidRDefault="008624D8" w:rsidP="008624D8"/>
    <w:p w14:paraId="09894538" w14:textId="77777777" w:rsidR="008624D8" w:rsidRPr="002E35CE" w:rsidRDefault="008624D8" w:rsidP="008624D8">
      <w:pPr>
        <w:outlineLvl w:val="0"/>
        <w:rPr>
          <w:lang w:val="en-AU"/>
        </w:rPr>
      </w:pPr>
      <w:r w:rsidRPr="002E35CE">
        <w:rPr>
          <w:lang w:val="en-AU"/>
        </w:rPr>
        <w:t xml:space="preserve">Dear </w:t>
      </w:r>
      <w:r w:rsidR="00E40932">
        <w:rPr>
          <w:lang w:val="en-AU"/>
        </w:rPr>
        <w:t>Sir/Madam</w:t>
      </w:r>
      <w:r w:rsidRPr="002E35CE">
        <w:rPr>
          <w:lang w:val="en-AU"/>
        </w:rPr>
        <w:t>,</w:t>
      </w:r>
    </w:p>
    <w:p w14:paraId="72313A0D" w14:textId="77777777" w:rsidR="008624D8" w:rsidRDefault="008624D8" w:rsidP="008624D8"/>
    <w:p w14:paraId="658CF437" w14:textId="77777777" w:rsidR="00E40932" w:rsidRDefault="00E40932" w:rsidP="00E40932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Please effect a wire transfer from the AU-MESA PE1 Account </w:t>
      </w:r>
      <w:r>
        <w:rPr>
          <w:rFonts w:ascii="Calibri" w:hAnsi="Calibri"/>
          <w:b/>
          <w:sz w:val="22"/>
          <w:szCs w:val="22"/>
        </w:rPr>
        <w:t xml:space="preserve">No.1000067482712 </w:t>
      </w:r>
      <w:r>
        <w:rPr>
          <w:rFonts w:ascii="Calibri" w:hAnsi="Calibri"/>
          <w:sz w:val="22"/>
          <w:szCs w:val="22"/>
        </w:rPr>
        <w:t>the total amount of:</w:t>
      </w:r>
    </w:p>
    <w:p w14:paraId="6B81C69B" w14:textId="77777777" w:rsidR="00E40932" w:rsidRDefault="00E40932" w:rsidP="00E40932">
      <w:pPr>
        <w:pStyle w:val="ListParagraph"/>
        <w:ind w:left="0"/>
      </w:pPr>
      <w:r>
        <w:rPr>
          <w:b/>
        </w:rPr>
        <w:t xml:space="preserve">476€ </w:t>
      </w:r>
      <w:bookmarkStart w:id="0" w:name="_GoBack"/>
      <w:bookmarkEnd w:id="0"/>
      <w:r>
        <w:rPr>
          <w:b/>
        </w:rPr>
        <w:t xml:space="preserve">(four hundred seventy-six Euro and </w:t>
      </w:r>
      <w:r>
        <w:rPr>
          <w:b/>
          <w:vertAlign w:val="superscript"/>
        </w:rPr>
        <w:t>00</w:t>
      </w:r>
      <w:r>
        <w:rPr>
          <w:b/>
        </w:rPr>
        <w:t>/</w:t>
      </w:r>
      <w:r>
        <w:rPr>
          <w:b/>
          <w:vertAlign w:val="subscript"/>
        </w:rPr>
        <w:t>100</w:t>
      </w:r>
      <w:r>
        <w:rPr>
          <w:b/>
        </w:rPr>
        <w:t>).</w:t>
      </w:r>
    </w:p>
    <w:p w14:paraId="6CAD2656" w14:textId="77777777" w:rsidR="00E40932" w:rsidRDefault="00E40932" w:rsidP="00E40932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 xml:space="preserve">Transfer Detail: </w:t>
      </w:r>
    </w:p>
    <w:p w14:paraId="49A49F29" w14:textId="77777777" w:rsidR="00E40932" w:rsidRDefault="00E40932" w:rsidP="00E40932">
      <w:pPr>
        <w:spacing w:line="240" w:lineRule="auto"/>
        <w:rPr>
          <w:rFonts w:ascii="Calibri" w:hAnsi="Calibri"/>
          <w:bCs/>
          <w:color w:val="000000"/>
          <w:sz w:val="22"/>
          <w:szCs w:val="22"/>
          <w:lang w:val="en-US"/>
        </w:rPr>
      </w:pPr>
      <w:r>
        <w:rPr>
          <w:rFonts w:ascii="Calibri" w:hAnsi="Calibri"/>
          <w:sz w:val="22"/>
          <w:szCs w:val="22"/>
        </w:rPr>
        <w:t>476€ as</w:t>
      </w:r>
      <w:r>
        <w:rPr>
          <w:rFonts w:ascii="Calibri" w:hAnsi="Calibri"/>
          <w:bCs/>
          <w:color w:val="000000"/>
          <w:sz w:val="22"/>
          <w:szCs w:val="22"/>
          <w:lang w:val="en-US"/>
        </w:rPr>
        <w:t xml:space="preserve"> balance payment  of the </w:t>
      </w:r>
      <w:r>
        <w:rPr>
          <w:rFonts w:ascii="Calibri" w:hAnsi="Calibri"/>
          <w:sz w:val="22"/>
          <w:szCs w:val="22"/>
          <w:lang w:val="en-US"/>
        </w:rPr>
        <w:t xml:space="preserve">remaining per diem at the rate of 269€ </w:t>
      </w:r>
      <w:r>
        <w:rPr>
          <w:rFonts w:ascii="Calibri" w:hAnsi="Calibri"/>
          <w:bCs/>
          <w:color w:val="000000"/>
          <w:sz w:val="22"/>
          <w:szCs w:val="22"/>
          <w:lang w:val="en-US"/>
        </w:rPr>
        <w:t xml:space="preserve">for his participation during 4days (nights) </w:t>
      </w:r>
      <w:r>
        <w:rPr>
          <w:rFonts w:ascii="Calibri" w:hAnsi="Calibri"/>
          <w:sz w:val="22"/>
          <w:szCs w:val="22"/>
          <w:lang w:val="en-US"/>
        </w:rPr>
        <w:t xml:space="preserve">to </w:t>
      </w:r>
      <w:r>
        <w:rPr>
          <w:rFonts w:ascii="Calibri" w:hAnsi="Calibri"/>
          <w:bCs/>
          <w:color w:val="000000"/>
          <w:sz w:val="22"/>
          <w:szCs w:val="22"/>
          <w:lang w:val="en-US"/>
        </w:rPr>
        <w:t>the 4</w:t>
      </w:r>
      <w:r w:rsidRPr="00E40932">
        <w:rPr>
          <w:rFonts w:ascii="Calibri" w:hAnsi="Calibri"/>
          <w:bCs/>
          <w:color w:val="000000"/>
          <w:sz w:val="22"/>
          <w:szCs w:val="22"/>
          <w:vertAlign w:val="superscript"/>
          <w:lang w:val="en-US"/>
        </w:rPr>
        <w:t>th</w:t>
      </w:r>
      <w:r>
        <w:rPr>
          <w:rFonts w:ascii="Calibri" w:hAnsi="Calibri"/>
          <w:bCs/>
          <w:color w:val="000000"/>
          <w:sz w:val="22"/>
          <w:szCs w:val="22"/>
          <w:lang w:val="en-US"/>
        </w:rPr>
        <w:t xml:space="preserve"> Technical experts meeting minus advance of 400€.</w:t>
      </w:r>
    </w:p>
    <w:p w14:paraId="4B7AD3B7" w14:textId="77777777" w:rsidR="00E40932" w:rsidRDefault="00E40932" w:rsidP="00E40932">
      <w:pPr>
        <w:spacing w:line="240" w:lineRule="auto"/>
        <w:rPr>
          <w:rFonts w:ascii="Calibri" w:hAnsi="Calibri"/>
          <w:bCs/>
          <w:color w:val="000000"/>
          <w:sz w:val="22"/>
          <w:szCs w:val="22"/>
          <w:lang w:val="en-US"/>
        </w:rPr>
      </w:pPr>
    </w:p>
    <w:p w14:paraId="4218FBEE" w14:textId="77777777" w:rsidR="00E40932" w:rsidRDefault="00E40932" w:rsidP="00E40932">
      <w:pPr>
        <w:tabs>
          <w:tab w:val="left" w:pos="4395"/>
        </w:tabs>
        <w:spacing w:line="240" w:lineRule="auto"/>
        <w:rPr>
          <w:rFonts w:ascii="Calibri" w:hAnsi="Calibri"/>
          <w:b/>
          <w:sz w:val="22"/>
          <w:szCs w:val="22"/>
          <w:lang w:val="en-US"/>
        </w:rPr>
      </w:pPr>
      <w:r>
        <w:rPr>
          <w:rFonts w:ascii="Calibri" w:hAnsi="Calibri"/>
          <w:sz w:val="22"/>
          <w:szCs w:val="22"/>
        </w:rPr>
        <w:t xml:space="preserve">To: </w:t>
      </w:r>
      <w:r>
        <w:rPr>
          <w:rFonts w:ascii="Calibri" w:hAnsi="Calibri"/>
          <w:sz w:val="22"/>
          <w:szCs w:val="22"/>
          <w:lang w:val="en-US"/>
        </w:rPr>
        <w:t>Name and last name of the beneficiary:</w:t>
      </w:r>
      <w:r>
        <w:rPr>
          <w:rFonts w:ascii="Calibri" w:hAnsi="Calibri"/>
          <w:b/>
          <w:i/>
          <w:sz w:val="22"/>
          <w:szCs w:val="22"/>
          <w:lang w:val="en-AU"/>
        </w:rPr>
        <w:tab/>
      </w:r>
      <w:r>
        <w:rPr>
          <w:b/>
          <w:i/>
          <w:lang w:val="en-AU"/>
        </w:rPr>
        <w:t>Mr KAMGA FOAMOUHOUE Andre</w:t>
      </w:r>
    </w:p>
    <w:p w14:paraId="5385BB3E" w14:textId="77777777" w:rsidR="00E40932" w:rsidRDefault="00E40932" w:rsidP="00E40932">
      <w:pPr>
        <w:pStyle w:val="ListParagraph"/>
        <w:numPr>
          <w:ilvl w:val="0"/>
          <w:numId w:val="6"/>
        </w:numPr>
        <w:tabs>
          <w:tab w:val="left" w:pos="426"/>
        </w:tabs>
        <w:spacing w:line="240" w:lineRule="auto"/>
        <w:ind w:left="4395" w:hanging="4035"/>
        <w:rPr>
          <w:b/>
          <w:lang w:val="en-US"/>
        </w:rPr>
      </w:pPr>
      <w:r>
        <w:rPr>
          <w:lang w:val="en-US"/>
        </w:rPr>
        <w:t>Address of the beneficiary :</w:t>
      </w:r>
      <w:r>
        <w:rPr>
          <w:lang w:val="en-US"/>
        </w:rPr>
        <w:tab/>
      </w:r>
      <w:r>
        <w:rPr>
          <w:b/>
          <w:bCs/>
          <w:lang w:val="en-US"/>
        </w:rPr>
        <w:t>BP 13184 NIAMEY NIGER</w:t>
      </w:r>
    </w:p>
    <w:p w14:paraId="4C6D14EF" w14:textId="77777777" w:rsidR="00E40932" w:rsidRDefault="00E40932" w:rsidP="00E40932">
      <w:pPr>
        <w:pStyle w:val="ListParagraph"/>
        <w:numPr>
          <w:ilvl w:val="0"/>
          <w:numId w:val="7"/>
        </w:numPr>
        <w:tabs>
          <w:tab w:val="left" w:pos="709"/>
          <w:tab w:val="left" w:pos="4395"/>
        </w:tabs>
        <w:spacing w:line="240" w:lineRule="auto"/>
        <w:ind w:left="4395" w:hanging="4035"/>
        <w:rPr>
          <w:lang w:val="en-US"/>
        </w:rPr>
      </w:pPr>
      <w:r>
        <w:rPr>
          <w:lang w:val="en-US"/>
        </w:rPr>
        <w:t>Name of the bank :</w:t>
      </w:r>
      <w:r>
        <w:rPr>
          <w:lang w:val="en-US"/>
        </w:rPr>
        <w:tab/>
      </w:r>
      <w:r>
        <w:rPr>
          <w:b/>
          <w:lang w:val="en-US"/>
        </w:rPr>
        <w:t>B.I.A. Niger</w:t>
      </w:r>
    </w:p>
    <w:p w14:paraId="0FC905BF" w14:textId="77777777" w:rsidR="00E40932" w:rsidRDefault="00E40932" w:rsidP="00E40932">
      <w:pPr>
        <w:pStyle w:val="ListParagraph"/>
        <w:numPr>
          <w:ilvl w:val="0"/>
          <w:numId w:val="7"/>
        </w:numPr>
        <w:tabs>
          <w:tab w:val="left" w:pos="709"/>
          <w:tab w:val="left" w:pos="4395"/>
        </w:tabs>
        <w:spacing w:line="240" w:lineRule="auto"/>
        <w:ind w:left="4395" w:hanging="4035"/>
        <w:rPr>
          <w:lang w:val="de-DE"/>
        </w:rPr>
      </w:pPr>
      <w:r>
        <w:rPr>
          <w:lang w:val="de-DE"/>
        </w:rPr>
        <w:t>Code SWIFT/BIC :</w:t>
      </w:r>
      <w:r>
        <w:rPr>
          <w:lang w:val="de-DE"/>
        </w:rPr>
        <w:tab/>
      </w:r>
      <w:r>
        <w:rPr>
          <w:b/>
          <w:lang w:val="de-DE"/>
        </w:rPr>
        <w:t>BIANNENI</w:t>
      </w:r>
    </w:p>
    <w:p w14:paraId="2DEE1999" w14:textId="77777777" w:rsidR="00E40932" w:rsidRDefault="00E40932" w:rsidP="00E40932">
      <w:pPr>
        <w:pStyle w:val="ListParagraph"/>
        <w:numPr>
          <w:ilvl w:val="0"/>
          <w:numId w:val="7"/>
        </w:numPr>
        <w:tabs>
          <w:tab w:val="left" w:pos="709"/>
          <w:tab w:val="left" w:pos="4395"/>
        </w:tabs>
        <w:spacing w:line="240" w:lineRule="auto"/>
        <w:ind w:left="4395" w:hanging="4035"/>
        <w:rPr>
          <w:lang w:val="de-DE"/>
        </w:rPr>
      </w:pPr>
      <w:r>
        <w:rPr>
          <w:lang w:val="en-US"/>
        </w:rPr>
        <w:t>Account No</w:t>
      </w:r>
      <w:r>
        <w:rPr>
          <w:lang w:val="en-US"/>
        </w:rPr>
        <w:tab/>
      </w:r>
      <w:r>
        <w:rPr>
          <w:b/>
          <w:bCs/>
          <w:lang w:val="en-US"/>
        </w:rPr>
        <w:t>NE040 01001 25110104657 89</w:t>
      </w:r>
    </w:p>
    <w:p w14:paraId="2258D8AD" w14:textId="77777777" w:rsidR="00E40932" w:rsidRDefault="00E40932" w:rsidP="00E40932">
      <w:pPr>
        <w:rPr>
          <w:rFonts w:ascii="Calibri" w:hAnsi="Calibri"/>
          <w:color w:val="333333"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All bank taxes shall be deducted from our PE1 account N</w:t>
      </w:r>
      <w:r>
        <w:rPr>
          <w:rFonts w:ascii="Calibri" w:hAnsi="Calibri"/>
          <w:b/>
          <w:sz w:val="22"/>
          <w:szCs w:val="22"/>
          <w:vertAlign w:val="superscript"/>
        </w:rPr>
        <w:t>o</w:t>
      </w:r>
      <w:r>
        <w:rPr>
          <w:rFonts w:ascii="Calibri" w:hAnsi="Calibri"/>
          <w:b/>
          <w:sz w:val="22"/>
          <w:szCs w:val="22"/>
        </w:rPr>
        <w:t>. 1000067482712.</w:t>
      </w:r>
    </w:p>
    <w:p w14:paraId="457D335F" w14:textId="77777777" w:rsidR="00E40932" w:rsidRDefault="00E40932" w:rsidP="00E40932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Thanking you for your usual cooperation, we look forward to hearing from you.</w:t>
      </w:r>
    </w:p>
    <w:p w14:paraId="6F28AB23" w14:textId="77777777" w:rsidR="00E40932" w:rsidRDefault="00E40932" w:rsidP="00E40932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Yours faithfully</w:t>
      </w:r>
    </w:p>
    <w:p w14:paraId="063A3F93" w14:textId="77777777" w:rsidR="00E40932" w:rsidRDefault="00E40932" w:rsidP="00E40932">
      <w:pPr>
        <w:rPr>
          <w:rFonts w:ascii="Calibri" w:hAnsi="Calibri"/>
          <w:sz w:val="22"/>
          <w:szCs w:val="22"/>
        </w:rPr>
      </w:pPr>
    </w:p>
    <w:p w14:paraId="03A5A693" w14:textId="77777777" w:rsidR="00E40932" w:rsidRDefault="00E40932" w:rsidP="00E40932">
      <w:pPr>
        <w:rPr>
          <w:rFonts w:ascii="Calibri" w:hAnsi="Calibri"/>
          <w:sz w:val="22"/>
          <w:szCs w:val="22"/>
        </w:rPr>
      </w:pPr>
    </w:p>
    <w:p w14:paraId="04F4036A" w14:textId="77777777" w:rsidR="00E40932" w:rsidRDefault="00E40932" w:rsidP="00E40932">
      <w:pPr>
        <w:rPr>
          <w:rFonts w:ascii="Calibri" w:hAnsi="Calibri"/>
          <w:sz w:val="22"/>
          <w:szCs w:val="22"/>
        </w:rPr>
      </w:pPr>
    </w:p>
    <w:p w14:paraId="20339ADA" w14:textId="77777777" w:rsidR="00E40932" w:rsidRDefault="00E40932" w:rsidP="00E40932">
      <w:pPr>
        <w:rPr>
          <w:rFonts w:ascii="Calibri" w:hAnsi="Calibri"/>
          <w:sz w:val="22"/>
          <w:szCs w:val="22"/>
          <w:lang w:val="en-AU"/>
        </w:rPr>
      </w:pPr>
    </w:p>
    <w:tbl>
      <w:tblPr>
        <w:tblW w:w="0" w:type="auto"/>
        <w:tblInd w:w="18" w:type="dxa"/>
        <w:tblLook w:val="04A0" w:firstRow="1" w:lastRow="0" w:firstColumn="1" w:lastColumn="0" w:noHBand="0" w:noVBand="1"/>
      </w:tblPr>
      <w:tblGrid>
        <w:gridCol w:w="6464"/>
        <w:gridCol w:w="3264"/>
      </w:tblGrid>
      <w:tr w:rsidR="00E40932" w:rsidRPr="00E40932" w14:paraId="1ACF7E7E" w14:textId="77777777" w:rsidTr="00E40932">
        <w:trPr>
          <w:trHeight w:val="798"/>
        </w:trPr>
        <w:tc>
          <w:tcPr>
            <w:tcW w:w="4847" w:type="dxa"/>
            <w:hideMark/>
          </w:tcPr>
          <w:p w14:paraId="76C87083" w14:textId="77777777" w:rsidR="00E40932" w:rsidRDefault="00E40932">
            <w:pPr>
              <w:tabs>
                <w:tab w:val="center" w:pos="2392"/>
                <w:tab w:val="right" w:pos="8640"/>
              </w:tabs>
              <w:ind w:hanging="18"/>
              <w:jc w:val="center"/>
              <w:rPr>
                <w:rFonts w:ascii="Calibri" w:hAnsi="Calibri"/>
                <w:b/>
                <w:sz w:val="22"/>
                <w:szCs w:val="22"/>
                <w:lang w:val="it-IT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  <w:lang w:val="fr-BE"/>
              </w:rPr>
              <w:t>Massimo Amorosi</w:t>
            </w:r>
            <w:r>
              <w:rPr>
                <w:rFonts w:ascii="Calibri" w:hAnsi="Calibri"/>
                <w:sz w:val="22"/>
                <w:szCs w:val="22"/>
                <w:lang w:val="it-IT"/>
              </w:rPr>
              <w:tab/>
            </w:r>
            <w:r>
              <w:rPr>
                <w:rFonts w:ascii="Calibri" w:hAnsi="Calibri"/>
                <w:sz w:val="22"/>
                <w:szCs w:val="22"/>
                <w:lang w:val="it-IT"/>
              </w:rPr>
              <w:tab/>
            </w:r>
            <w:r>
              <w:rPr>
                <w:rFonts w:ascii="Calibri" w:hAnsi="Calibri"/>
                <w:sz w:val="22"/>
                <w:szCs w:val="22"/>
                <w:lang w:val="it-IT"/>
              </w:rPr>
              <w:tab/>
            </w:r>
            <w:r>
              <w:rPr>
                <w:rFonts w:ascii="Calibri" w:hAnsi="Calibri"/>
                <w:sz w:val="22"/>
                <w:szCs w:val="22"/>
                <w:lang w:val="it-IT"/>
              </w:rPr>
              <w:tab/>
            </w:r>
            <w:r>
              <w:rPr>
                <w:rFonts w:ascii="Calibri" w:hAnsi="Calibri"/>
                <w:sz w:val="22"/>
                <w:szCs w:val="22"/>
                <w:lang w:val="it-IT"/>
              </w:rPr>
              <w:tab/>
            </w:r>
            <w:r>
              <w:rPr>
                <w:rFonts w:ascii="Calibri" w:hAnsi="Calibri"/>
                <w:sz w:val="22"/>
                <w:szCs w:val="22"/>
                <w:lang w:val="it-IT"/>
              </w:rPr>
              <w:tab/>
            </w:r>
            <w:r>
              <w:rPr>
                <w:rFonts w:ascii="Calibri" w:hAnsi="Calibri"/>
                <w:b/>
                <w:sz w:val="22"/>
                <w:szCs w:val="22"/>
                <w:lang w:val="it-IT"/>
              </w:rPr>
              <w:t>Massimo AMOROSI</w:t>
            </w:r>
          </w:p>
          <w:p w14:paraId="02915132" w14:textId="77777777" w:rsidR="00E40932" w:rsidRDefault="00E40932">
            <w:pPr>
              <w:tabs>
                <w:tab w:val="center" w:pos="4320"/>
                <w:tab w:val="right" w:pos="8640"/>
              </w:tabs>
              <w:ind w:hanging="18"/>
              <w:jc w:val="left"/>
              <w:rPr>
                <w:rFonts w:ascii="Calibri" w:hAnsi="Calibri"/>
                <w:b/>
                <w:sz w:val="22"/>
                <w:szCs w:val="22"/>
                <w:lang w:val="it-IT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  <w:lang w:val="fr-BE"/>
              </w:rPr>
              <w:t>Team Leader</w:t>
            </w:r>
            <w:r>
              <w:rPr>
                <w:rFonts w:ascii="Calibri" w:hAnsi="Calibri"/>
                <w:b/>
                <w:sz w:val="22"/>
                <w:szCs w:val="22"/>
                <w:lang w:val="it-IT"/>
              </w:rPr>
              <w:t xml:space="preserve"> </w:t>
            </w:r>
          </w:p>
          <w:p w14:paraId="1BE4AB88" w14:textId="77777777" w:rsidR="00E40932" w:rsidRDefault="00E40932">
            <w:pPr>
              <w:tabs>
                <w:tab w:val="center" w:pos="4320"/>
                <w:tab w:val="right" w:pos="8640"/>
              </w:tabs>
              <w:ind w:hanging="18"/>
              <w:jc w:val="left"/>
              <w:rPr>
                <w:rFonts w:ascii="Calibri" w:hAnsi="Calibri"/>
                <w:b/>
                <w:sz w:val="22"/>
                <w:szCs w:val="22"/>
                <w:lang w:val="it-IT"/>
              </w:rPr>
            </w:pPr>
            <w:r>
              <w:rPr>
                <w:rFonts w:ascii="Calibri" w:hAnsi="Calibri"/>
                <w:b/>
                <w:sz w:val="22"/>
                <w:szCs w:val="22"/>
                <w:lang w:val="it-IT"/>
              </w:rPr>
              <w:t>Imprest Administrator</w:t>
            </w:r>
          </w:p>
        </w:tc>
        <w:tc>
          <w:tcPr>
            <w:tcW w:w="4371" w:type="dxa"/>
            <w:hideMark/>
          </w:tcPr>
          <w:p w14:paraId="2E953502" w14:textId="77777777" w:rsidR="00E40932" w:rsidRDefault="00E40932">
            <w:pPr>
              <w:tabs>
                <w:tab w:val="center" w:pos="4320"/>
                <w:tab w:val="right" w:pos="8640"/>
              </w:tabs>
              <w:ind w:hanging="18"/>
              <w:jc w:val="left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Francis WELLENS</w:t>
            </w:r>
          </w:p>
          <w:p w14:paraId="2D1F6BD7" w14:textId="77777777" w:rsidR="00E40932" w:rsidRDefault="00E40932">
            <w:pPr>
              <w:tabs>
                <w:tab w:val="center" w:pos="4320"/>
                <w:tab w:val="right" w:pos="8640"/>
              </w:tabs>
              <w:ind w:hanging="18"/>
              <w:jc w:val="left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MESA-TAT Administrator</w:t>
            </w:r>
          </w:p>
          <w:p w14:paraId="2978CFFA" w14:textId="77777777" w:rsidR="00E40932" w:rsidRDefault="00E40932">
            <w:pPr>
              <w:tabs>
                <w:tab w:val="center" w:pos="4320"/>
                <w:tab w:val="right" w:pos="8640"/>
              </w:tabs>
              <w:ind w:hanging="18"/>
              <w:jc w:val="left"/>
              <w:rPr>
                <w:rFonts w:ascii="Calibri" w:hAnsi="Calibri"/>
                <w:b/>
                <w:sz w:val="22"/>
                <w:szCs w:val="22"/>
              </w:rPr>
            </w:pPr>
            <w:r>
              <w:rPr>
                <w:rFonts w:ascii="Calibri" w:hAnsi="Calibri"/>
                <w:b/>
                <w:sz w:val="22"/>
                <w:szCs w:val="22"/>
              </w:rPr>
              <w:t>Imprest Accounting Officer</w:t>
            </w:r>
          </w:p>
        </w:tc>
      </w:tr>
    </w:tbl>
    <w:p w14:paraId="253464FE" w14:textId="77777777" w:rsidR="00E40932" w:rsidRDefault="00E40932" w:rsidP="00E40932">
      <w:pPr>
        <w:outlineLvl w:val="0"/>
        <w:rPr>
          <w:szCs w:val="22"/>
          <w:lang w:val="en-US"/>
        </w:rPr>
      </w:pPr>
    </w:p>
    <w:p w14:paraId="6613271C" w14:textId="77777777" w:rsidR="00A72453" w:rsidRPr="00E40932" w:rsidRDefault="00A72453" w:rsidP="00054AFB">
      <w:pPr>
        <w:rPr>
          <w:szCs w:val="22"/>
          <w:lang w:val="en-US"/>
        </w:rPr>
      </w:pPr>
    </w:p>
    <w:sectPr w:rsidR="00A72453" w:rsidRPr="00E40932" w:rsidSect="008624D8">
      <w:headerReference w:type="default" r:id="rId8"/>
      <w:footerReference w:type="even" r:id="rId9"/>
      <w:footerReference w:type="default" r:id="rId10"/>
      <w:pgSz w:w="11906" w:h="16838" w:code="9"/>
      <w:pgMar w:top="1440" w:right="1080" w:bottom="1276" w:left="1080" w:header="567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95B8C9" w14:textId="77777777" w:rsidR="001938FA" w:rsidRDefault="001938FA">
      <w:r>
        <w:separator/>
      </w:r>
    </w:p>
  </w:endnote>
  <w:endnote w:type="continuationSeparator" w:id="0">
    <w:p w14:paraId="2D783FAC" w14:textId="77777777" w:rsidR="001938FA" w:rsidRDefault="001938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71E024" w14:textId="77777777" w:rsidR="00AC6738" w:rsidRDefault="004D323E" w:rsidP="00AE7C79">
    <w:pPr>
      <w:framePr w:wrap="around" w:vAnchor="text" w:hAnchor="margin" w:xAlign="right" w:y="1"/>
    </w:pPr>
    <w:r>
      <w:fldChar w:fldCharType="begin"/>
    </w:r>
    <w:r w:rsidR="00AC6738">
      <w:instrText xml:space="preserve">PAGE  </w:instrText>
    </w:r>
    <w:r>
      <w:fldChar w:fldCharType="separate"/>
    </w:r>
    <w:r w:rsidR="009F7B47">
      <w:rPr>
        <w:noProof/>
      </w:rPr>
      <w:t>2</w:t>
    </w:r>
    <w:r>
      <w:fldChar w:fldCharType="end"/>
    </w:r>
  </w:p>
  <w:p w14:paraId="5DB09F97" w14:textId="77777777" w:rsidR="00AC6738" w:rsidRDefault="00AC6738">
    <w:pPr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A38B67" w14:textId="1E231707" w:rsidR="00AC6738" w:rsidRDefault="00223594" w:rsidP="00225BAB">
    <w:pPr>
      <w:ind w:left="-1080"/>
      <w:jc w:val="center"/>
    </w:pPr>
    <w:r>
      <w:rPr>
        <w:rFonts w:ascii="Arial" w:eastAsia="Times New Roman" w:hAnsi="Arial"/>
        <w:noProof/>
        <w:sz w:val="18"/>
        <w:szCs w:val="20"/>
      </w:rPr>
      <w:drawing>
        <wp:anchor distT="0" distB="0" distL="114300" distR="114300" simplePos="0" relativeHeight="251657728" behindDoc="0" locked="0" layoutInCell="1" allowOverlap="1" wp14:anchorId="7B033E95" wp14:editId="6541889F">
          <wp:simplePos x="0" y="0"/>
          <wp:positionH relativeFrom="column">
            <wp:posOffset>-381000</wp:posOffset>
          </wp:positionH>
          <wp:positionV relativeFrom="paragraph">
            <wp:posOffset>-238125</wp:posOffset>
          </wp:positionV>
          <wp:extent cx="6829425" cy="533400"/>
          <wp:effectExtent l="0" t="0" r="0" b="0"/>
          <wp:wrapNone/>
          <wp:docPr id="4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29425" cy="533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eastAsia="Times New Roman" w:hAnsi="Arial"/>
        <w:noProof/>
        <w:sz w:val="18"/>
        <w:szCs w:val="20"/>
      </w:rPr>
      <w:drawing>
        <wp:anchor distT="0" distB="0" distL="114300" distR="114300" simplePos="0" relativeHeight="251658752" behindDoc="0" locked="0" layoutInCell="1" allowOverlap="1" wp14:anchorId="4684CFFE" wp14:editId="3B5898B4">
          <wp:simplePos x="0" y="0"/>
          <wp:positionH relativeFrom="column">
            <wp:posOffset>-687070</wp:posOffset>
          </wp:positionH>
          <wp:positionV relativeFrom="paragraph">
            <wp:posOffset>-453390</wp:posOffset>
          </wp:positionV>
          <wp:extent cx="7610475" cy="247650"/>
          <wp:effectExtent l="0" t="0" r="0" b="0"/>
          <wp:wrapNone/>
          <wp:docPr id="3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10475" cy="247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9E2919" w14:textId="77777777" w:rsidR="001938FA" w:rsidRDefault="001938FA">
      <w:r>
        <w:separator/>
      </w:r>
    </w:p>
  </w:footnote>
  <w:footnote w:type="continuationSeparator" w:id="0">
    <w:p w14:paraId="25723B03" w14:textId="77777777" w:rsidR="001938FA" w:rsidRDefault="001938F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CDAAE3" w14:textId="2FF703CC" w:rsidR="002E1945" w:rsidRPr="00A31533" w:rsidRDefault="00223594" w:rsidP="00A31533">
    <w:r>
      <w:rPr>
        <w:rFonts w:ascii="Arial" w:eastAsia="Times New Roman" w:hAnsi="Arial"/>
        <w:noProof/>
        <w:sz w:val="18"/>
        <w:szCs w:val="20"/>
      </w:rPr>
      <w:drawing>
        <wp:anchor distT="0" distB="0" distL="114300" distR="114300" simplePos="0" relativeHeight="251656704" behindDoc="1" locked="0" layoutInCell="1" allowOverlap="1" wp14:anchorId="08E602BA" wp14:editId="46D9E36F">
          <wp:simplePos x="0" y="0"/>
          <wp:positionH relativeFrom="column">
            <wp:posOffset>-685800</wp:posOffset>
          </wp:positionH>
          <wp:positionV relativeFrom="paragraph">
            <wp:posOffset>-369570</wp:posOffset>
          </wp:positionV>
          <wp:extent cx="7562850" cy="895350"/>
          <wp:effectExtent l="0" t="0" r="0" b="0"/>
          <wp:wrapNone/>
          <wp:docPr id="2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2850" cy="895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8pt;height:11.8pt" o:bullet="t">
        <v:imagedata r:id="rId1" o:title=""/>
      </v:shape>
    </w:pict>
  </w:numPicBullet>
  <w:abstractNum w:abstractNumId="0" w15:restartNumberingAfterBreak="0">
    <w:nsid w:val="FFFFFF88"/>
    <w:multiLevelType w:val="singleLevel"/>
    <w:tmpl w:val="63EA9E0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00FA379B"/>
    <w:multiLevelType w:val="multilevel"/>
    <w:tmpl w:val="08785682"/>
    <w:lvl w:ilvl="0">
      <w:start w:val="1"/>
      <w:numFmt w:val="decimal"/>
      <w:pStyle w:val="Heading1"/>
      <w:lvlText w:val="%1"/>
      <w:lvlJc w:val="left"/>
      <w:pPr>
        <w:tabs>
          <w:tab w:val="num" w:pos="-144"/>
        </w:tabs>
        <w:ind w:left="284" w:hanging="284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846"/>
        </w:tabs>
        <w:ind w:left="567" w:hanging="567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794"/>
        </w:tabs>
        <w:ind w:left="794" w:hanging="794"/>
      </w:pPr>
      <w:rPr>
        <w:rFonts w:hint="default"/>
      </w:rPr>
    </w:lvl>
    <w:lvl w:ilvl="4">
      <w:start w:val="1"/>
      <w:numFmt w:val="decimal"/>
      <w:pStyle w:val="Heading5"/>
      <w:lvlText w:val="Annex .%5"/>
      <w:lvlJc w:val="left"/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spacing w:val="0"/>
        <w:kern w:val="0"/>
        <w:position w:val="0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5">
      <w:start w:val="1"/>
      <w:numFmt w:val="decimal"/>
      <w:pStyle w:val="Heading6"/>
      <w:lvlText w:val="Annex %5.%6"/>
      <w:lvlJc w:val="left"/>
      <w:pPr>
        <w:tabs>
          <w:tab w:val="num" w:pos="576"/>
        </w:tabs>
        <w:ind w:left="1418" w:hanging="1418"/>
      </w:pPr>
      <w:rPr>
        <w:rFonts w:hint="default"/>
        <w:u w:val="single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720"/>
        </w:tabs>
        <w:ind w:left="720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864"/>
        </w:tabs>
        <w:ind w:left="864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1008"/>
        </w:tabs>
        <w:ind w:left="1008" w:hanging="1584"/>
      </w:pPr>
      <w:rPr>
        <w:rFonts w:hint="default"/>
      </w:rPr>
    </w:lvl>
  </w:abstractNum>
  <w:abstractNum w:abstractNumId="2" w15:restartNumberingAfterBreak="0">
    <w:nsid w:val="20CC6BE9"/>
    <w:multiLevelType w:val="hybridMultilevel"/>
    <w:tmpl w:val="3F0E76F2"/>
    <w:lvl w:ilvl="0" w:tplc="814E1F70">
      <w:start w:val="1"/>
      <w:numFmt w:val="bullet"/>
      <w:pStyle w:val="Listarrow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7C61D0E"/>
    <w:multiLevelType w:val="hybridMultilevel"/>
    <w:tmpl w:val="E0D4BC5C"/>
    <w:lvl w:ilvl="0" w:tplc="CE4E2C3E">
      <w:start w:val="1"/>
      <w:numFmt w:val="bullet"/>
      <w:pStyle w:val="Listdashident2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8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764A97"/>
    <w:multiLevelType w:val="hybridMultilevel"/>
    <w:tmpl w:val="47DE6F20"/>
    <w:lvl w:ilvl="0" w:tplc="04090001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79B4339"/>
    <w:multiLevelType w:val="hybridMultilevel"/>
    <w:tmpl w:val="637C07D2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0D56CB1"/>
    <w:multiLevelType w:val="hybridMultilevel"/>
    <w:tmpl w:val="DE4EEFBE"/>
    <w:lvl w:ilvl="0" w:tplc="F350DF0C">
      <w:start w:val="1"/>
      <w:numFmt w:val="bullet"/>
      <w:pStyle w:val="List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6"/>
  </w:num>
  <w:num w:numId="4">
    <w:abstractNumId w:val="3"/>
  </w:num>
  <w:num w:numId="5">
    <w:abstractNumId w:val="0"/>
  </w:num>
  <w:num w:numId="6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embedSystemFonts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evenAndOddHeaders/>
  <w:drawingGridHorizontalSpacing w:val="10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3594"/>
    <w:rsid w:val="00004D46"/>
    <w:rsid w:val="0001150F"/>
    <w:rsid w:val="00014171"/>
    <w:rsid w:val="00014DE5"/>
    <w:rsid w:val="00015E79"/>
    <w:rsid w:val="000170AE"/>
    <w:rsid w:val="00017105"/>
    <w:rsid w:val="00027D07"/>
    <w:rsid w:val="00030200"/>
    <w:rsid w:val="000310FE"/>
    <w:rsid w:val="00031C30"/>
    <w:rsid w:val="000340A5"/>
    <w:rsid w:val="000408A5"/>
    <w:rsid w:val="000434EF"/>
    <w:rsid w:val="000453BE"/>
    <w:rsid w:val="0005191F"/>
    <w:rsid w:val="000539C7"/>
    <w:rsid w:val="000549FE"/>
    <w:rsid w:val="00054AFB"/>
    <w:rsid w:val="0005511E"/>
    <w:rsid w:val="000560B3"/>
    <w:rsid w:val="00064A85"/>
    <w:rsid w:val="00071A5A"/>
    <w:rsid w:val="00074A76"/>
    <w:rsid w:val="0007710F"/>
    <w:rsid w:val="000800AA"/>
    <w:rsid w:val="0008422F"/>
    <w:rsid w:val="000853DB"/>
    <w:rsid w:val="000922AF"/>
    <w:rsid w:val="00097C92"/>
    <w:rsid w:val="000B13CA"/>
    <w:rsid w:val="000C15D2"/>
    <w:rsid w:val="000D2C27"/>
    <w:rsid w:val="000D6C89"/>
    <w:rsid w:val="000E2FE4"/>
    <w:rsid w:val="000F0F3D"/>
    <w:rsid w:val="000F3321"/>
    <w:rsid w:val="000F5BAD"/>
    <w:rsid w:val="0010474D"/>
    <w:rsid w:val="00107E31"/>
    <w:rsid w:val="0011302E"/>
    <w:rsid w:val="00120B95"/>
    <w:rsid w:val="0012457E"/>
    <w:rsid w:val="001263B1"/>
    <w:rsid w:val="00130CA3"/>
    <w:rsid w:val="00134AAE"/>
    <w:rsid w:val="0014402D"/>
    <w:rsid w:val="00146509"/>
    <w:rsid w:val="001500CF"/>
    <w:rsid w:val="0015017D"/>
    <w:rsid w:val="001555E6"/>
    <w:rsid w:val="001702CE"/>
    <w:rsid w:val="001720D5"/>
    <w:rsid w:val="00174BC9"/>
    <w:rsid w:val="0017689D"/>
    <w:rsid w:val="00177589"/>
    <w:rsid w:val="0018704F"/>
    <w:rsid w:val="001938FA"/>
    <w:rsid w:val="00194D1E"/>
    <w:rsid w:val="001A402D"/>
    <w:rsid w:val="001A40DD"/>
    <w:rsid w:val="001A5E1D"/>
    <w:rsid w:val="001B0994"/>
    <w:rsid w:val="001C173E"/>
    <w:rsid w:val="001C63BE"/>
    <w:rsid w:val="001D04D7"/>
    <w:rsid w:val="001D442F"/>
    <w:rsid w:val="001D63E5"/>
    <w:rsid w:val="001E3DC5"/>
    <w:rsid w:val="001E7305"/>
    <w:rsid w:val="001F4084"/>
    <w:rsid w:val="002005C8"/>
    <w:rsid w:val="00202B69"/>
    <w:rsid w:val="002164DD"/>
    <w:rsid w:val="00223594"/>
    <w:rsid w:val="00225BAB"/>
    <w:rsid w:val="00226936"/>
    <w:rsid w:val="002340BA"/>
    <w:rsid w:val="002362A2"/>
    <w:rsid w:val="002400B6"/>
    <w:rsid w:val="00240BA0"/>
    <w:rsid w:val="00241394"/>
    <w:rsid w:val="00254A83"/>
    <w:rsid w:val="0026593F"/>
    <w:rsid w:val="00270D83"/>
    <w:rsid w:val="00274300"/>
    <w:rsid w:val="002802EB"/>
    <w:rsid w:val="00283E6F"/>
    <w:rsid w:val="002925B9"/>
    <w:rsid w:val="00292BA9"/>
    <w:rsid w:val="002953A6"/>
    <w:rsid w:val="002A5E99"/>
    <w:rsid w:val="002C3030"/>
    <w:rsid w:val="002C58A0"/>
    <w:rsid w:val="002D1194"/>
    <w:rsid w:val="002E1945"/>
    <w:rsid w:val="002F0935"/>
    <w:rsid w:val="002F0B5F"/>
    <w:rsid w:val="002F25FA"/>
    <w:rsid w:val="002F2986"/>
    <w:rsid w:val="002F482B"/>
    <w:rsid w:val="002F490E"/>
    <w:rsid w:val="002F7E75"/>
    <w:rsid w:val="0030047A"/>
    <w:rsid w:val="00301D4B"/>
    <w:rsid w:val="00313F42"/>
    <w:rsid w:val="00314B61"/>
    <w:rsid w:val="00321E5F"/>
    <w:rsid w:val="00321F5A"/>
    <w:rsid w:val="003262C6"/>
    <w:rsid w:val="00327297"/>
    <w:rsid w:val="0033591A"/>
    <w:rsid w:val="0034072E"/>
    <w:rsid w:val="00342EDA"/>
    <w:rsid w:val="0036197D"/>
    <w:rsid w:val="0036480A"/>
    <w:rsid w:val="0036685E"/>
    <w:rsid w:val="00377399"/>
    <w:rsid w:val="00381472"/>
    <w:rsid w:val="00381AE2"/>
    <w:rsid w:val="0038413E"/>
    <w:rsid w:val="003938F0"/>
    <w:rsid w:val="003A3CD3"/>
    <w:rsid w:val="003A4AB7"/>
    <w:rsid w:val="003A7528"/>
    <w:rsid w:val="003B17C6"/>
    <w:rsid w:val="003C0F5F"/>
    <w:rsid w:val="003C39E7"/>
    <w:rsid w:val="003C4EA9"/>
    <w:rsid w:val="003D086A"/>
    <w:rsid w:val="003D26AF"/>
    <w:rsid w:val="003E5198"/>
    <w:rsid w:val="003F19AC"/>
    <w:rsid w:val="003F43F0"/>
    <w:rsid w:val="003F4B39"/>
    <w:rsid w:val="00402DD1"/>
    <w:rsid w:val="00405F49"/>
    <w:rsid w:val="00413982"/>
    <w:rsid w:val="00413A55"/>
    <w:rsid w:val="004331ED"/>
    <w:rsid w:val="004471E0"/>
    <w:rsid w:val="00457478"/>
    <w:rsid w:val="00457A46"/>
    <w:rsid w:val="00464A72"/>
    <w:rsid w:val="00470482"/>
    <w:rsid w:val="00472378"/>
    <w:rsid w:val="00472FFD"/>
    <w:rsid w:val="0048776D"/>
    <w:rsid w:val="004920DD"/>
    <w:rsid w:val="004A3AAD"/>
    <w:rsid w:val="004A5318"/>
    <w:rsid w:val="004A71B7"/>
    <w:rsid w:val="004B2866"/>
    <w:rsid w:val="004B551C"/>
    <w:rsid w:val="004C0775"/>
    <w:rsid w:val="004C52FA"/>
    <w:rsid w:val="004C6246"/>
    <w:rsid w:val="004D2E1D"/>
    <w:rsid w:val="004D323E"/>
    <w:rsid w:val="004E3CA5"/>
    <w:rsid w:val="004E6730"/>
    <w:rsid w:val="00502582"/>
    <w:rsid w:val="005034FD"/>
    <w:rsid w:val="0050409A"/>
    <w:rsid w:val="005148C5"/>
    <w:rsid w:val="00515E15"/>
    <w:rsid w:val="0051680E"/>
    <w:rsid w:val="00521471"/>
    <w:rsid w:val="00533581"/>
    <w:rsid w:val="005506F6"/>
    <w:rsid w:val="00550E60"/>
    <w:rsid w:val="00560BAA"/>
    <w:rsid w:val="00566A85"/>
    <w:rsid w:val="005735CD"/>
    <w:rsid w:val="00575217"/>
    <w:rsid w:val="00577449"/>
    <w:rsid w:val="00577DB3"/>
    <w:rsid w:val="00582088"/>
    <w:rsid w:val="005921E2"/>
    <w:rsid w:val="00592C7D"/>
    <w:rsid w:val="005A3038"/>
    <w:rsid w:val="005B0D63"/>
    <w:rsid w:val="005B2C41"/>
    <w:rsid w:val="005C3603"/>
    <w:rsid w:val="005C5725"/>
    <w:rsid w:val="005D2808"/>
    <w:rsid w:val="005E0882"/>
    <w:rsid w:val="005E7602"/>
    <w:rsid w:val="005F136E"/>
    <w:rsid w:val="005F37B1"/>
    <w:rsid w:val="005F3E16"/>
    <w:rsid w:val="005F5256"/>
    <w:rsid w:val="005F58C1"/>
    <w:rsid w:val="005F62A3"/>
    <w:rsid w:val="005F72D4"/>
    <w:rsid w:val="0061298A"/>
    <w:rsid w:val="006266D9"/>
    <w:rsid w:val="00631321"/>
    <w:rsid w:val="00637BA3"/>
    <w:rsid w:val="00643A4C"/>
    <w:rsid w:val="0064587E"/>
    <w:rsid w:val="00646A2A"/>
    <w:rsid w:val="0064705F"/>
    <w:rsid w:val="00656AEB"/>
    <w:rsid w:val="0066623A"/>
    <w:rsid w:val="00684112"/>
    <w:rsid w:val="006A43E1"/>
    <w:rsid w:val="006A5DAB"/>
    <w:rsid w:val="006A6230"/>
    <w:rsid w:val="006B393D"/>
    <w:rsid w:val="006C1DAA"/>
    <w:rsid w:val="006C4180"/>
    <w:rsid w:val="006D30F8"/>
    <w:rsid w:val="006D504B"/>
    <w:rsid w:val="006D667A"/>
    <w:rsid w:val="006E23A7"/>
    <w:rsid w:val="006E30F5"/>
    <w:rsid w:val="00702FE1"/>
    <w:rsid w:val="00711044"/>
    <w:rsid w:val="007146FD"/>
    <w:rsid w:val="00716EBC"/>
    <w:rsid w:val="0072549E"/>
    <w:rsid w:val="007263AB"/>
    <w:rsid w:val="00727C16"/>
    <w:rsid w:val="007346BB"/>
    <w:rsid w:val="007476BE"/>
    <w:rsid w:val="00754334"/>
    <w:rsid w:val="00756527"/>
    <w:rsid w:val="0076008A"/>
    <w:rsid w:val="007619BB"/>
    <w:rsid w:val="00761FD8"/>
    <w:rsid w:val="007633F8"/>
    <w:rsid w:val="00764C55"/>
    <w:rsid w:val="00767999"/>
    <w:rsid w:val="00770DDD"/>
    <w:rsid w:val="00771FBD"/>
    <w:rsid w:val="00774BE9"/>
    <w:rsid w:val="00780A5C"/>
    <w:rsid w:val="00780F91"/>
    <w:rsid w:val="00794244"/>
    <w:rsid w:val="007A4FA2"/>
    <w:rsid w:val="007B7C90"/>
    <w:rsid w:val="007D689F"/>
    <w:rsid w:val="007E3F31"/>
    <w:rsid w:val="007F30F9"/>
    <w:rsid w:val="008054FB"/>
    <w:rsid w:val="008061B9"/>
    <w:rsid w:val="00807E4E"/>
    <w:rsid w:val="008114C5"/>
    <w:rsid w:val="00813D56"/>
    <w:rsid w:val="00820F1B"/>
    <w:rsid w:val="008258E3"/>
    <w:rsid w:val="00850AC8"/>
    <w:rsid w:val="0085504F"/>
    <w:rsid w:val="0085758A"/>
    <w:rsid w:val="008601E9"/>
    <w:rsid w:val="008624D8"/>
    <w:rsid w:val="00870BEC"/>
    <w:rsid w:val="00872115"/>
    <w:rsid w:val="008754A9"/>
    <w:rsid w:val="008760B6"/>
    <w:rsid w:val="00883B90"/>
    <w:rsid w:val="0088756D"/>
    <w:rsid w:val="008876E3"/>
    <w:rsid w:val="00890EA9"/>
    <w:rsid w:val="00894E50"/>
    <w:rsid w:val="008A1340"/>
    <w:rsid w:val="008A4411"/>
    <w:rsid w:val="008B16B3"/>
    <w:rsid w:val="008C10B8"/>
    <w:rsid w:val="008E5DE8"/>
    <w:rsid w:val="008F21DC"/>
    <w:rsid w:val="008F720B"/>
    <w:rsid w:val="00904286"/>
    <w:rsid w:val="009062B9"/>
    <w:rsid w:val="0090791B"/>
    <w:rsid w:val="00915D3F"/>
    <w:rsid w:val="009205BF"/>
    <w:rsid w:val="009223F9"/>
    <w:rsid w:val="00940CF1"/>
    <w:rsid w:val="00950485"/>
    <w:rsid w:val="00954DBF"/>
    <w:rsid w:val="00957981"/>
    <w:rsid w:val="009725D8"/>
    <w:rsid w:val="00974808"/>
    <w:rsid w:val="009748C2"/>
    <w:rsid w:val="00974CD0"/>
    <w:rsid w:val="00976892"/>
    <w:rsid w:val="009816C1"/>
    <w:rsid w:val="0099001B"/>
    <w:rsid w:val="0099426D"/>
    <w:rsid w:val="009A32C9"/>
    <w:rsid w:val="009A4B2A"/>
    <w:rsid w:val="009B0A5E"/>
    <w:rsid w:val="009B54EE"/>
    <w:rsid w:val="009D5ABC"/>
    <w:rsid w:val="009D70A6"/>
    <w:rsid w:val="009D7FFC"/>
    <w:rsid w:val="009E4DF8"/>
    <w:rsid w:val="009F65A0"/>
    <w:rsid w:val="009F7B47"/>
    <w:rsid w:val="00A036D6"/>
    <w:rsid w:val="00A1572D"/>
    <w:rsid w:val="00A22122"/>
    <w:rsid w:val="00A25603"/>
    <w:rsid w:val="00A31533"/>
    <w:rsid w:val="00A323CB"/>
    <w:rsid w:val="00A50C5B"/>
    <w:rsid w:val="00A63442"/>
    <w:rsid w:val="00A64E87"/>
    <w:rsid w:val="00A65C6D"/>
    <w:rsid w:val="00A72453"/>
    <w:rsid w:val="00A834EB"/>
    <w:rsid w:val="00A839FA"/>
    <w:rsid w:val="00A86F3F"/>
    <w:rsid w:val="00A95B13"/>
    <w:rsid w:val="00A95B50"/>
    <w:rsid w:val="00AA0812"/>
    <w:rsid w:val="00AB2D94"/>
    <w:rsid w:val="00AB6D9F"/>
    <w:rsid w:val="00AC0C5F"/>
    <w:rsid w:val="00AC26DC"/>
    <w:rsid w:val="00AC6738"/>
    <w:rsid w:val="00AD0981"/>
    <w:rsid w:val="00AD2192"/>
    <w:rsid w:val="00AD27BF"/>
    <w:rsid w:val="00AD3BFF"/>
    <w:rsid w:val="00AD7149"/>
    <w:rsid w:val="00AE7C79"/>
    <w:rsid w:val="00AF06E8"/>
    <w:rsid w:val="00AF3DEB"/>
    <w:rsid w:val="00B07BB8"/>
    <w:rsid w:val="00B13203"/>
    <w:rsid w:val="00B17684"/>
    <w:rsid w:val="00B207C6"/>
    <w:rsid w:val="00B20F97"/>
    <w:rsid w:val="00B211BC"/>
    <w:rsid w:val="00B21B04"/>
    <w:rsid w:val="00B279D8"/>
    <w:rsid w:val="00B32F22"/>
    <w:rsid w:val="00B33126"/>
    <w:rsid w:val="00B42B16"/>
    <w:rsid w:val="00B43602"/>
    <w:rsid w:val="00B65AC4"/>
    <w:rsid w:val="00B747B5"/>
    <w:rsid w:val="00B80FA6"/>
    <w:rsid w:val="00B833F8"/>
    <w:rsid w:val="00B87C4D"/>
    <w:rsid w:val="00B91122"/>
    <w:rsid w:val="00B944A6"/>
    <w:rsid w:val="00BA46D7"/>
    <w:rsid w:val="00BA4E52"/>
    <w:rsid w:val="00BA5D5F"/>
    <w:rsid w:val="00BB0F87"/>
    <w:rsid w:val="00BB5812"/>
    <w:rsid w:val="00BC1651"/>
    <w:rsid w:val="00BC5B1C"/>
    <w:rsid w:val="00BD18AA"/>
    <w:rsid w:val="00BD5DCB"/>
    <w:rsid w:val="00BD5E1F"/>
    <w:rsid w:val="00BE756F"/>
    <w:rsid w:val="00BF1532"/>
    <w:rsid w:val="00BF36D8"/>
    <w:rsid w:val="00C0059C"/>
    <w:rsid w:val="00C16845"/>
    <w:rsid w:val="00C26277"/>
    <w:rsid w:val="00C27400"/>
    <w:rsid w:val="00C27E21"/>
    <w:rsid w:val="00C35B3D"/>
    <w:rsid w:val="00C35CB1"/>
    <w:rsid w:val="00C4302C"/>
    <w:rsid w:val="00C44D82"/>
    <w:rsid w:val="00C528F0"/>
    <w:rsid w:val="00C54F55"/>
    <w:rsid w:val="00C569CA"/>
    <w:rsid w:val="00C7060C"/>
    <w:rsid w:val="00C713A7"/>
    <w:rsid w:val="00C74D8D"/>
    <w:rsid w:val="00C8352A"/>
    <w:rsid w:val="00C8733A"/>
    <w:rsid w:val="00CA18A2"/>
    <w:rsid w:val="00CA4077"/>
    <w:rsid w:val="00CB5064"/>
    <w:rsid w:val="00CB73D1"/>
    <w:rsid w:val="00CC064B"/>
    <w:rsid w:val="00CC52EE"/>
    <w:rsid w:val="00CD0AA2"/>
    <w:rsid w:val="00CD6941"/>
    <w:rsid w:val="00CD7B93"/>
    <w:rsid w:val="00CE3354"/>
    <w:rsid w:val="00CE7427"/>
    <w:rsid w:val="00CF0D24"/>
    <w:rsid w:val="00CF3139"/>
    <w:rsid w:val="00CF68B3"/>
    <w:rsid w:val="00CF7BE5"/>
    <w:rsid w:val="00D059A0"/>
    <w:rsid w:val="00D061F5"/>
    <w:rsid w:val="00D2166F"/>
    <w:rsid w:val="00D25E78"/>
    <w:rsid w:val="00D2798B"/>
    <w:rsid w:val="00D32FD7"/>
    <w:rsid w:val="00D346F2"/>
    <w:rsid w:val="00D37A0D"/>
    <w:rsid w:val="00D40C90"/>
    <w:rsid w:val="00D42DA4"/>
    <w:rsid w:val="00D46554"/>
    <w:rsid w:val="00D471E6"/>
    <w:rsid w:val="00D50F20"/>
    <w:rsid w:val="00D50FDE"/>
    <w:rsid w:val="00D52825"/>
    <w:rsid w:val="00D67DF8"/>
    <w:rsid w:val="00D70AF3"/>
    <w:rsid w:val="00D87B4B"/>
    <w:rsid w:val="00DA4C7D"/>
    <w:rsid w:val="00DC1DBF"/>
    <w:rsid w:val="00DC285B"/>
    <w:rsid w:val="00DC3083"/>
    <w:rsid w:val="00DD6CB6"/>
    <w:rsid w:val="00DF2373"/>
    <w:rsid w:val="00E0138C"/>
    <w:rsid w:val="00E0339F"/>
    <w:rsid w:val="00E04871"/>
    <w:rsid w:val="00E061F8"/>
    <w:rsid w:val="00E133B3"/>
    <w:rsid w:val="00E21CD6"/>
    <w:rsid w:val="00E308B0"/>
    <w:rsid w:val="00E311B1"/>
    <w:rsid w:val="00E35CBF"/>
    <w:rsid w:val="00E40932"/>
    <w:rsid w:val="00E4118E"/>
    <w:rsid w:val="00E41B19"/>
    <w:rsid w:val="00E432EF"/>
    <w:rsid w:val="00E443E1"/>
    <w:rsid w:val="00E44B75"/>
    <w:rsid w:val="00E618EB"/>
    <w:rsid w:val="00E644B5"/>
    <w:rsid w:val="00E666E9"/>
    <w:rsid w:val="00E6744D"/>
    <w:rsid w:val="00E706CD"/>
    <w:rsid w:val="00E743B7"/>
    <w:rsid w:val="00E7495C"/>
    <w:rsid w:val="00E763FA"/>
    <w:rsid w:val="00E76FDE"/>
    <w:rsid w:val="00E81ADB"/>
    <w:rsid w:val="00E822DC"/>
    <w:rsid w:val="00E84973"/>
    <w:rsid w:val="00E85529"/>
    <w:rsid w:val="00E87944"/>
    <w:rsid w:val="00E87F85"/>
    <w:rsid w:val="00E93728"/>
    <w:rsid w:val="00EA64AC"/>
    <w:rsid w:val="00EB5D0B"/>
    <w:rsid w:val="00EB6516"/>
    <w:rsid w:val="00ED03EB"/>
    <w:rsid w:val="00ED1BC4"/>
    <w:rsid w:val="00ED2D57"/>
    <w:rsid w:val="00ED5B57"/>
    <w:rsid w:val="00ED70D6"/>
    <w:rsid w:val="00ED7C28"/>
    <w:rsid w:val="00EE12EF"/>
    <w:rsid w:val="00EE14FF"/>
    <w:rsid w:val="00EF4D90"/>
    <w:rsid w:val="00EF4DD9"/>
    <w:rsid w:val="00EF4E9A"/>
    <w:rsid w:val="00F02E97"/>
    <w:rsid w:val="00F03729"/>
    <w:rsid w:val="00F13F53"/>
    <w:rsid w:val="00F23DF3"/>
    <w:rsid w:val="00F2536D"/>
    <w:rsid w:val="00F27EB2"/>
    <w:rsid w:val="00F30C2D"/>
    <w:rsid w:val="00F43A87"/>
    <w:rsid w:val="00F46857"/>
    <w:rsid w:val="00F47C40"/>
    <w:rsid w:val="00F526FC"/>
    <w:rsid w:val="00F61928"/>
    <w:rsid w:val="00F63C8A"/>
    <w:rsid w:val="00F6550E"/>
    <w:rsid w:val="00F71E09"/>
    <w:rsid w:val="00F72DB4"/>
    <w:rsid w:val="00F83812"/>
    <w:rsid w:val="00F97BBE"/>
    <w:rsid w:val="00FA5B32"/>
    <w:rsid w:val="00FA6BE2"/>
    <w:rsid w:val="00FC4867"/>
    <w:rsid w:val="00FC73B4"/>
    <w:rsid w:val="00FC7EB6"/>
    <w:rsid w:val="00FD1946"/>
    <w:rsid w:val="00FE0B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5CD8592"/>
  <w15:chartTrackingRefBased/>
  <w15:docId w15:val="{4B27C28C-BD14-4276-921C-D4BE4E386C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/>
    <w:lsdException w:name="Subtitle" w:qFormat="1"/>
    <w:lsdException w:name="Strong" w:qFormat="1"/>
    <w:lsdException w:name="Emphasis" w:qFormat="1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A31533"/>
    <w:pPr>
      <w:spacing w:line="40" w:lineRule="atLeast"/>
      <w:jc w:val="both"/>
    </w:pPr>
    <w:rPr>
      <w:rFonts w:eastAsia="Calibri"/>
      <w:sz w:val="24"/>
      <w:szCs w:val="24"/>
      <w:lang w:val="en-GB" w:eastAsia="ja-JP"/>
    </w:rPr>
  </w:style>
  <w:style w:type="paragraph" w:styleId="Heading1">
    <w:name w:val="heading 1"/>
    <w:basedOn w:val="BodyText"/>
    <w:next w:val="BodyText"/>
    <w:link w:val="Heading1Char"/>
    <w:qFormat/>
    <w:rsid w:val="00A31533"/>
    <w:pPr>
      <w:keepNext/>
      <w:numPr>
        <w:numId w:val="1"/>
      </w:numPr>
      <w:spacing w:before="240" w:after="240"/>
      <w:outlineLvl w:val="0"/>
    </w:pPr>
    <w:rPr>
      <w:rFonts w:cs="Times New Roman"/>
      <w:b/>
      <w:bCs/>
      <w:caps/>
      <w:sz w:val="20"/>
      <w:szCs w:val="20"/>
      <w:u w:val="double"/>
      <w:lang w:eastAsia="x-none"/>
    </w:rPr>
  </w:style>
  <w:style w:type="paragraph" w:styleId="Heading2">
    <w:name w:val="heading 2"/>
    <w:basedOn w:val="BodyText"/>
    <w:next w:val="BodyText"/>
    <w:qFormat/>
    <w:rsid w:val="00A31533"/>
    <w:pPr>
      <w:keepNext/>
      <w:numPr>
        <w:ilvl w:val="1"/>
        <w:numId w:val="1"/>
      </w:numPr>
      <w:spacing w:before="160" w:after="160"/>
      <w:ind w:right="-289"/>
      <w:outlineLvl w:val="1"/>
    </w:pPr>
    <w:rPr>
      <w:b/>
      <w:bCs/>
      <w:i/>
      <w:smallCaps/>
      <w:u w:val="single"/>
    </w:rPr>
  </w:style>
  <w:style w:type="paragraph" w:styleId="Heading3">
    <w:name w:val="heading 3"/>
    <w:basedOn w:val="Heading2"/>
    <w:next w:val="BodyText"/>
    <w:link w:val="Heading3Char"/>
    <w:qFormat/>
    <w:rsid w:val="00A31533"/>
    <w:pPr>
      <w:numPr>
        <w:ilvl w:val="2"/>
      </w:numPr>
      <w:outlineLvl w:val="2"/>
    </w:pPr>
    <w:rPr>
      <w:i w:val="0"/>
      <w:iCs/>
    </w:rPr>
  </w:style>
  <w:style w:type="paragraph" w:styleId="Heading4">
    <w:name w:val="heading 4"/>
    <w:basedOn w:val="Normal"/>
    <w:next w:val="BodyText"/>
    <w:link w:val="Heading4Char"/>
    <w:qFormat/>
    <w:rsid w:val="00A31533"/>
    <w:pPr>
      <w:keepNext/>
      <w:numPr>
        <w:ilvl w:val="3"/>
        <w:numId w:val="1"/>
      </w:numPr>
      <w:outlineLvl w:val="3"/>
    </w:pPr>
    <w:rPr>
      <w:rFonts w:eastAsia="Times New Roman"/>
      <w:b/>
      <w:iCs/>
      <w:lang w:eastAsia="en-US"/>
    </w:rPr>
  </w:style>
  <w:style w:type="paragraph" w:styleId="Heading5">
    <w:name w:val="heading 5"/>
    <w:basedOn w:val="BodyText"/>
    <w:next w:val="BodyText"/>
    <w:qFormat/>
    <w:rsid w:val="00A31533"/>
    <w:pPr>
      <w:keepNext/>
      <w:numPr>
        <w:ilvl w:val="4"/>
        <w:numId w:val="1"/>
      </w:numPr>
      <w:spacing w:after="360"/>
      <w:outlineLvl w:val="4"/>
    </w:pPr>
    <w:rPr>
      <w:b/>
      <w:u w:val="single"/>
    </w:rPr>
  </w:style>
  <w:style w:type="paragraph" w:styleId="Heading6">
    <w:name w:val="heading 6"/>
    <w:basedOn w:val="Heading5"/>
    <w:next w:val="BodyText"/>
    <w:link w:val="Heading6Char"/>
    <w:qFormat/>
    <w:rsid w:val="00A31533"/>
    <w:pPr>
      <w:numPr>
        <w:ilvl w:val="5"/>
      </w:numPr>
      <w:outlineLvl w:val="5"/>
    </w:pPr>
  </w:style>
  <w:style w:type="paragraph" w:styleId="Heading7">
    <w:name w:val="heading 7"/>
    <w:basedOn w:val="Normal"/>
    <w:next w:val="Normal"/>
    <w:link w:val="Heading7Char"/>
    <w:qFormat/>
    <w:rsid w:val="00A31533"/>
    <w:pPr>
      <w:numPr>
        <w:ilvl w:val="6"/>
        <w:numId w:val="1"/>
      </w:numPr>
      <w:spacing w:before="240" w:after="60"/>
      <w:outlineLvl w:val="6"/>
    </w:pPr>
    <w:rPr>
      <w:rFonts w:eastAsia="Times New Roman"/>
      <w:lang w:eastAsia="en-US"/>
    </w:rPr>
  </w:style>
  <w:style w:type="paragraph" w:styleId="Heading8">
    <w:name w:val="heading 8"/>
    <w:basedOn w:val="Normal"/>
    <w:next w:val="Normal"/>
    <w:link w:val="Heading8Char"/>
    <w:qFormat/>
    <w:rsid w:val="00A31533"/>
    <w:pPr>
      <w:numPr>
        <w:ilvl w:val="7"/>
        <w:numId w:val="1"/>
      </w:numPr>
      <w:spacing w:before="240" w:after="60"/>
      <w:outlineLvl w:val="7"/>
    </w:pPr>
    <w:rPr>
      <w:rFonts w:eastAsia="Times New Roman"/>
      <w:i/>
      <w:iCs/>
      <w:lang w:eastAsia="en-US"/>
    </w:rPr>
  </w:style>
  <w:style w:type="paragraph" w:styleId="Heading9">
    <w:name w:val="heading 9"/>
    <w:basedOn w:val="Normal"/>
    <w:next w:val="Normal"/>
    <w:link w:val="Heading9Char"/>
    <w:qFormat/>
    <w:rsid w:val="00A31533"/>
    <w:pPr>
      <w:numPr>
        <w:ilvl w:val="8"/>
        <w:numId w:val="1"/>
      </w:numPr>
      <w:spacing w:before="240" w:after="60"/>
      <w:outlineLvl w:val="8"/>
    </w:pPr>
    <w:rPr>
      <w:rFonts w:ascii="Arial" w:eastAsia="Times New Roman" w:hAnsi="Arial" w:cs="Arial"/>
      <w:sz w:val="22"/>
      <w:szCs w:val="22"/>
      <w:lang w:eastAsia="en-US"/>
    </w:rPr>
  </w:style>
  <w:style w:type="character" w:default="1" w:styleId="DefaultParagraphFont">
    <w:name w:val="Default Paragraph Font"/>
    <w:uiPriority w:val="1"/>
    <w:unhideWhenUsed/>
    <w:rsid w:val="00A31533"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  <w:rsid w:val="00A31533"/>
  </w:style>
  <w:style w:type="paragraph" w:styleId="BodyText">
    <w:name w:val="Body Text"/>
    <w:basedOn w:val="Normal"/>
    <w:link w:val="BodyTextChar"/>
    <w:rsid w:val="00A31533"/>
    <w:pPr>
      <w:spacing w:before="120" w:after="120"/>
    </w:pPr>
    <w:rPr>
      <w:rFonts w:eastAsia="Times New Roman" w:cs="Tahoma"/>
      <w:lang w:eastAsia="en-US"/>
    </w:rPr>
  </w:style>
  <w:style w:type="character" w:customStyle="1" w:styleId="BodyTextChar">
    <w:name w:val="Body Text Char"/>
    <w:basedOn w:val="DefaultParagraphFont"/>
    <w:link w:val="BodyText"/>
    <w:rsid w:val="00A31533"/>
    <w:rPr>
      <w:rFonts w:cs="Tahoma"/>
      <w:sz w:val="24"/>
      <w:szCs w:val="24"/>
      <w:lang w:val="en-GB"/>
    </w:rPr>
  </w:style>
  <w:style w:type="paragraph" w:customStyle="1" w:styleId="BodyTextbold">
    <w:name w:val="Body Text bold"/>
    <w:basedOn w:val="BodyText"/>
    <w:rsid w:val="00A31533"/>
    <w:pPr>
      <w:keepNext/>
    </w:pPr>
    <w:rPr>
      <w:b/>
      <w:bCs/>
    </w:rPr>
  </w:style>
  <w:style w:type="paragraph" w:customStyle="1" w:styleId="BodyTextboldItalic">
    <w:name w:val="Body Text bold  Italic"/>
    <w:basedOn w:val="BodyTextbold"/>
    <w:rsid w:val="00A31533"/>
    <w:rPr>
      <w:i/>
      <w:iCs/>
    </w:rPr>
  </w:style>
  <w:style w:type="paragraph" w:customStyle="1" w:styleId="BodyTextUnderlined">
    <w:name w:val="Body Text Underlined"/>
    <w:basedOn w:val="BodyText"/>
    <w:rsid w:val="00A31533"/>
    <w:rPr>
      <w:bCs/>
      <w:u w:val="single"/>
    </w:rPr>
  </w:style>
  <w:style w:type="paragraph" w:styleId="Caption">
    <w:name w:val="caption"/>
    <w:basedOn w:val="Normal"/>
    <w:next w:val="Normal"/>
    <w:qFormat/>
    <w:rsid w:val="00A31533"/>
    <w:pPr>
      <w:keepNext/>
    </w:pPr>
    <w:rPr>
      <w:rFonts w:eastAsia="Times New Roman"/>
      <w:b/>
      <w:bCs/>
      <w:sz w:val="20"/>
      <w:szCs w:val="20"/>
      <w:u w:val="single"/>
      <w:lang w:eastAsia="en-US"/>
    </w:rPr>
  </w:style>
  <w:style w:type="paragraph" w:customStyle="1" w:styleId="Documentheader">
    <w:name w:val="Document header"/>
    <w:basedOn w:val="BodyTextUnderlined"/>
    <w:rsid w:val="00A31533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jc w:val="center"/>
    </w:pPr>
    <w:rPr>
      <w:b/>
      <w:bCs w:val="0"/>
    </w:rPr>
  </w:style>
  <w:style w:type="paragraph" w:styleId="Footer">
    <w:name w:val="footer"/>
    <w:basedOn w:val="Normal"/>
    <w:link w:val="FooterChar"/>
    <w:rsid w:val="00A31533"/>
    <w:pPr>
      <w:tabs>
        <w:tab w:val="center" w:pos="4320"/>
        <w:tab w:val="right" w:pos="8640"/>
      </w:tabs>
    </w:pPr>
    <w:rPr>
      <w:rFonts w:eastAsia="Times New Roman"/>
      <w:sz w:val="16"/>
      <w:szCs w:val="16"/>
      <w:lang w:eastAsia="en-US"/>
    </w:rPr>
  </w:style>
  <w:style w:type="character" w:customStyle="1" w:styleId="FooterChar">
    <w:name w:val="Footer Char"/>
    <w:basedOn w:val="DefaultParagraphFont"/>
    <w:link w:val="Footer"/>
    <w:rsid w:val="00A31533"/>
    <w:rPr>
      <w:sz w:val="16"/>
      <w:szCs w:val="16"/>
      <w:lang w:val="en-GB"/>
    </w:rPr>
  </w:style>
  <w:style w:type="paragraph" w:styleId="Header">
    <w:name w:val="header"/>
    <w:basedOn w:val="Documentheader"/>
    <w:link w:val="HeaderChar"/>
    <w:rsid w:val="00A3153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  <w:rPr>
      <w:smallCaps/>
      <w:u w:val="double"/>
    </w:rPr>
  </w:style>
  <w:style w:type="character" w:customStyle="1" w:styleId="HeaderChar">
    <w:name w:val="Header Char"/>
    <w:basedOn w:val="DefaultParagraphFont"/>
    <w:link w:val="Header"/>
    <w:rsid w:val="00A31533"/>
    <w:rPr>
      <w:rFonts w:cs="Tahoma"/>
      <w:b/>
      <w:smallCaps/>
      <w:sz w:val="24"/>
      <w:szCs w:val="24"/>
      <w:u w:val="double"/>
      <w:lang w:val="en-GB"/>
    </w:rPr>
  </w:style>
  <w:style w:type="character" w:customStyle="1" w:styleId="Heading3Char">
    <w:name w:val="Heading 3 Char"/>
    <w:basedOn w:val="DefaultParagraphFont"/>
    <w:link w:val="Heading3"/>
    <w:rsid w:val="00A31533"/>
    <w:rPr>
      <w:rFonts w:cs="Tahoma"/>
      <w:b/>
      <w:bCs/>
      <w:iCs/>
      <w:smallCaps/>
      <w:sz w:val="24"/>
      <w:szCs w:val="24"/>
      <w:u w:val="single"/>
      <w:lang w:val="en-GB"/>
    </w:rPr>
  </w:style>
  <w:style w:type="character" w:customStyle="1" w:styleId="Heading4Char">
    <w:name w:val="Heading 4 Char"/>
    <w:basedOn w:val="DefaultParagraphFont"/>
    <w:link w:val="Heading4"/>
    <w:rsid w:val="00A31533"/>
    <w:rPr>
      <w:b/>
      <w:iCs/>
      <w:sz w:val="24"/>
      <w:szCs w:val="24"/>
      <w:lang w:val="en-GB"/>
    </w:rPr>
  </w:style>
  <w:style w:type="character" w:customStyle="1" w:styleId="Heading6Char">
    <w:name w:val="Heading 6 Char"/>
    <w:basedOn w:val="DefaultParagraphFont"/>
    <w:link w:val="Heading6"/>
    <w:rsid w:val="00A31533"/>
    <w:rPr>
      <w:rFonts w:cs="Tahoma"/>
      <w:b/>
      <w:sz w:val="24"/>
      <w:szCs w:val="24"/>
      <w:u w:val="single"/>
      <w:lang w:val="en-GB"/>
    </w:rPr>
  </w:style>
  <w:style w:type="character" w:customStyle="1" w:styleId="Heading7Char">
    <w:name w:val="Heading 7 Char"/>
    <w:basedOn w:val="DefaultParagraphFont"/>
    <w:link w:val="Heading7"/>
    <w:rsid w:val="00A31533"/>
    <w:rPr>
      <w:sz w:val="24"/>
      <w:szCs w:val="24"/>
      <w:lang w:val="en-GB"/>
    </w:rPr>
  </w:style>
  <w:style w:type="character" w:customStyle="1" w:styleId="Heading8Char">
    <w:name w:val="Heading 8 Char"/>
    <w:basedOn w:val="DefaultParagraphFont"/>
    <w:link w:val="Heading8"/>
    <w:rsid w:val="00A31533"/>
    <w:rPr>
      <w:i/>
      <w:iCs/>
      <w:sz w:val="24"/>
      <w:szCs w:val="24"/>
      <w:lang w:val="en-GB"/>
    </w:rPr>
  </w:style>
  <w:style w:type="character" w:customStyle="1" w:styleId="Heading9Char">
    <w:name w:val="Heading 9 Char"/>
    <w:basedOn w:val="DefaultParagraphFont"/>
    <w:link w:val="Heading9"/>
    <w:rsid w:val="00A31533"/>
    <w:rPr>
      <w:rFonts w:ascii="Arial" w:hAnsi="Arial" w:cs="Arial"/>
      <w:sz w:val="22"/>
      <w:szCs w:val="22"/>
      <w:lang w:val="en-GB"/>
    </w:rPr>
  </w:style>
  <w:style w:type="character" w:styleId="Hyperlink">
    <w:name w:val="Hyperlink"/>
    <w:basedOn w:val="DefaultParagraphFont"/>
    <w:rsid w:val="00A31533"/>
    <w:rPr>
      <w:color w:val="0000FF"/>
      <w:u w:val="single"/>
    </w:rPr>
  </w:style>
  <w:style w:type="paragraph" w:customStyle="1" w:styleId="Listarrow">
    <w:name w:val="List arrow"/>
    <w:basedOn w:val="BodyText"/>
    <w:rsid w:val="00A31533"/>
    <w:pPr>
      <w:numPr>
        <w:numId w:val="2"/>
      </w:numPr>
      <w:spacing w:before="0" w:after="0"/>
    </w:pPr>
  </w:style>
  <w:style w:type="paragraph" w:styleId="ListBullet">
    <w:name w:val="List Bullet"/>
    <w:basedOn w:val="BodyText"/>
    <w:rsid w:val="00A31533"/>
    <w:pPr>
      <w:numPr>
        <w:numId w:val="3"/>
      </w:numPr>
      <w:spacing w:before="0" w:after="0"/>
    </w:pPr>
    <w:rPr>
      <w:lang w:eastAsia="de-DE"/>
    </w:rPr>
  </w:style>
  <w:style w:type="paragraph" w:customStyle="1" w:styleId="Listdashident2">
    <w:name w:val="List dash ident 2"/>
    <w:basedOn w:val="BodyText"/>
    <w:rsid w:val="00A31533"/>
    <w:pPr>
      <w:numPr>
        <w:numId w:val="4"/>
      </w:numPr>
    </w:pPr>
  </w:style>
  <w:style w:type="paragraph" w:customStyle="1" w:styleId="Listdashident2Italic">
    <w:name w:val="List dash ident 2  Italic"/>
    <w:basedOn w:val="Listdashident2"/>
    <w:rsid w:val="00A31533"/>
    <w:pPr>
      <w:numPr>
        <w:numId w:val="0"/>
      </w:numPr>
    </w:pPr>
    <w:rPr>
      <w:i/>
      <w:iCs/>
    </w:rPr>
  </w:style>
  <w:style w:type="paragraph" w:styleId="ListNumber">
    <w:name w:val="List Number"/>
    <w:basedOn w:val="Normal"/>
    <w:rsid w:val="00A31533"/>
    <w:pPr>
      <w:numPr>
        <w:numId w:val="5"/>
      </w:numPr>
    </w:pPr>
    <w:rPr>
      <w:rFonts w:eastAsia="Times New Roman"/>
      <w:lang w:eastAsia="en-US"/>
    </w:rPr>
  </w:style>
  <w:style w:type="character" w:customStyle="1" w:styleId="Heading1Char">
    <w:name w:val="Heading 1 Char"/>
    <w:link w:val="Heading1"/>
    <w:rsid w:val="00A95B50"/>
    <w:rPr>
      <w:b/>
      <w:bCs/>
      <w:caps/>
      <w:u w:val="double"/>
      <w:lang w:val="en-GB" w:eastAsia="x-none"/>
    </w:rPr>
  </w:style>
  <w:style w:type="paragraph" w:styleId="TOC1">
    <w:name w:val="toc 1"/>
    <w:basedOn w:val="Normal"/>
    <w:next w:val="Normal"/>
    <w:autoRedefine/>
    <w:rsid w:val="00A31533"/>
    <w:rPr>
      <w:rFonts w:eastAsia="Times New Roman"/>
      <w:lang w:eastAsia="en-US"/>
    </w:rPr>
  </w:style>
  <w:style w:type="paragraph" w:styleId="TOC2">
    <w:name w:val="toc 2"/>
    <w:basedOn w:val="Normal"/>
    <w:next w:val="Normal"/>
    <w:autoRedefine/>
    <w:rsid w:val="00A31533"/>
    <w:pPr>
      <w:ind w:left="240"/>
    </w:pPr>
    <w:rPr>
      <w:rFonts w:eastAsia="Times New Roman"/>
      <w:lang w:eastAsia="en-US"/>
    </w:rPr>
  </w:style>
  <w:style w:type="paragraph" w:customStyle="1" w:styleId="address">
    <w:name w:val="address"/>
    <w:basedOn w:val="Normal"/>
    <w:rsid w:val="00A31533"/>
    <w:pPr>
      <w:ind w:left="4962"/>
    </w:pPr>
    <w:rPr>
      <w:lang w:val="en-AU"/>
    </w:rPr>
  </w:style>
  <w:style w:type="paragraph" w:customStyle="1" w:styleId="subject">
    <w:name w:val="subject"/>
    <w:basedOn w:val="Normal"/>
    <w:rsid w:val="00A31533"/>
    <w:pPr>
      <w:tabs>
        <w:tab w:val="left" w:pos="1276"/>
      </w:tabs>
      <w:ind w:left="1276" w:hanging="1276"/>
      <w:jc w:val="left"/>
    </w:pPr>
    <w:rPr>
      <w:b/>
      <w:lang w:val="en-AU"/>
    </w:rPr>
  </w:style>
  <w:style w:type="paragraph" w:styleId="TOC3">
    <w:name w:val="toc 3"/>
    <w:basedOn w:val="Normal"/>
    <w:next w:val="Normal"/>
    <w:autoRedefine/>
    <w:rsid w:val="00A31533"/>
    <w:pPr>
      <w:ind w:left="480"/>
    </w:pPr>
    <w:rPr>
      <w:rFonts w:eastAsia="Times New Roman"/>
      <w:lang w:eastAsia="en-US"/>
    </w:rPr>
  </w:style>
  <w:style w:type="paragraph" w:styleId="TOC4">
    <w:name w:val="toc 4"/>
    <w:basedOn w:val="Normal"/>
    <w:next w:val="Normal"/>
    <w:autoRedefine/>
    <w:rsid w:val="00A31533"/>
    <w:pPr>
      <w:ind w:left="720"/>
    </w:pPr>
    <w:rPr>
      <w:rFonts w:eastAsia="Times New Roman"/>
      <w:sz w:val="20"/>
      <w:lang w:eastAsia="en-US"/>
    </w:rPr>
  </w:style>
  <w:style w:type="paragraph" w:styleId="TOC5">
    <w:name w:val="toc 5"/>
    <w:basedOn w:val="Normal"/>
    <w:next w:val="Normal"/>
    <w:autoRedefine/>
    <w:rsid w:val="00A31533"/>
    <w:pPr>
      <w:ind w:left="960"/>
    </w:pPr>
    <w:rPr>
      <w:rFonts w:eastAsia="Times New Roman"/>
      <w:sz w:val="20"/>
      <w:lang w:eastAsia="en-US"/>
    </w:rPr>
  </w:style>
  <w:style w:type="paragraph" w:styleId="TOC6">
    <w:name w:val="toc 6"/>
    <w:basedOn w:val="Normal"/>
    <w:next w:val="Normal"/>
    <w:autoRedefine/>
    <w:rsid w:val="00A31533"/>
    <w:pPr>
      <w:ind w:left="1200"/>
    </w:pPr>
    <w:rPr>
      <w:rFonts w:eastAsia="Times New Roman"/>
      <w:sz w:val="20"/>
      <w:lang w:eastAsia="en-US"/>
    </w:rPr>
  </w:style>
  <w:style w:type="paragraph" w:styleId="TOC7">
    <w:name w:val="toc 7"/>
    <w:basedOn w:val="Normal"/>
    <w:next w:val="Normal"/>
    <w:autoRedefine/>
    <w:rsid w:val="00A31533"/>
    <w:pPr>
      <w:ind w:left="1440"/>
    </w:pPr>
    <w:rPr>
      <w:rFonts w:eastAsia="Times New Roman"/>
      <w:sz w:val="20"/>
      <w:lang w:eastAsia="en-US"/>
    </w:rPr>
  </w:style>
  <w:style w:type="paragraph" w:styleId="TOC8">
    <w:name w:val="toc 8"/>
    <w:basedOn w:val="Normal"/>
    <w:next w:val="Normal"/>
    <w:autoRedefine/>
    <w:rsid w:val="00A31533"/>
    <w:pPr>
      <w:ind w:left="1680"/>
    </w:pPr>
    <w:rPr>
      <w:rFonts w:eastAsia="Times New Roman"/>
      <w:sz w:val="20"/>
      <w:lang w:eastAsia="en-US"/>
    </w:rPr>
  </w:style>
  <w:style w:type="paragraph" w:styleId="TOC9">
    <w:name w:val="toc 9"/>
    <w:basedOn w:val="Normal"/>
    <w:next w:val="Normal"/>
    <w:autoRedefine/>
    <w:rsid w:val="00A31533"/>
    <w:pPr>
      <w:ind w:left="1920"/>
    </w:pPr>
    <w:rPr>
      <w:rFonts w:eastAsia="Times New Roman"/>
      <w:sz w:val="20"/>
      <w:lang w:eastAsia="en-US"/>
    </w:rPr>
  </w:style>
  <w:style w:type="paragraph" w:styleId="ListParagraph">
    <w:name w:val="List Paragraph"/>
    <w:basedOn w:val="Normal"/>
    <w:uiPriority w:val="34"/>
    <w:qFormat/>
    <w:rsid w:val="00E40932"/>
    <w:pPr>
      <w:spacing w:after="200" w:line="276" w:lineRule="auto"/>
      <w:ind w:left="720"/>
      <w:contextualSpacing/>
      <w:jc w:val="left"/>
    </w:pPr>
    <w:rPr>
      <w:rFonts w:ascii="Calibri" w:eastAsia="Times New Roman" w:hAnsi="Calibri"/>
      <w:sz w:val="22"/>
      <w:szCs w:val="22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824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71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94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1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p\OneDrive\kamgaacmad\plan&amp;budget2014\MESA2014\MESAoperatingplanningandreporting\mesastaffreports\andre\remboursementreliquatmissionmesa\414_Balance_per-diem_Mr_Andr&#233;_Ka%20mgatem4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546C5A6-FD2C-4243-9A64-6B38CA36FE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414_Balance_per-diem_Mr_André_Ka mgatem4</Template>
  <TotalTime>1</TotalTime>
  <Pages>1</Pages>
  <Words>172</Words>
  <Characters>983</Characters>
  <Application>Microsoft Office Word</Application>
  <DocSecurity>0</DocSecurity>
  <Lines>8</Lines>
  <Paragraphs>2</Paragraphs>
  <ScaleCrop>false</ScaleCrop>
  <HeadingPairs>
    <vt:vector size="6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3" baseType="lpstr">
      <vt:lpstr>Annex</vt:lpstr>
      <vt:lpstr>Annex</vt:lpstr>
      <vt:lpstr>Annex</vt:lpstr>
    </vt:vector>
  </TitlesOfParts>
  <Company>u</Company>
  <LinksUpToDate>false</LinksUpToDate>
  <CharactersWithSpaces>1153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Annex</dc:title>
  <dc:subject/>
  <dc:creator>hp</dc:creator>
  <cp:keywords/>
  <cp:lastModifiedBy>ACMAD NIGER</cp:lastModifiedBy>
  <cp:revision>1</cp:revision>
  <cp:lastPrinted>2015-02-05T15:29:00Z</cp:lastPrinted>
  <dcterms:created xsi:type="dcterms:W3CDTF">2021-12-20T19:53:00Z</dcterms:created>
  <dcterms:modified xsi:type="dcterms:W3CDTF">2021-12-20T19:54:00Z</dcterms:modified>
</cp:coreProperties>
</file>